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67872785"/>
        <w:placeholder>
          <w:docPart w:val="68FCDC86805543669BE4097C011FAC9A"/>
        </w:placeholder>
        <w:temporary/>
        <w:showingPlcHdr/>
        <w15:appearance w15:val="hidden"/>
      </w:sdtPr>
      <w:sdtContent>
        <w:p w14:paraId="3CF04DE6" w14:textId="77777777" w:rsidR="00756B5A" w:rsidRPr="00C50175" w:rsidRDefault="00F3778A" w:rsidP="00C50175">
          <w:pPr>
            <w:pStyle w:val="Heading1"/>
          </w:pPr>
          <w:r w:rsidRPr="00C50175">
            <w:t>Memo</w:t>
          </w:r>
        </w:p>
      </w:sdtContent>
    </w:sdt>
    <w:p w14:paraId="69E9370F" w14:textId="2C8558ED" w:rsidR="00756B5A" w:rsidRPr="00C50175" w:rsidRDefault="00000000" w:rsidP="00C50175">
      <w:pPr>
        <w:pStyle w:val="ContactInfo"/>
      </w:pPr>
      <w:sdt>
        <w:sdtPr>
          <w:rPr>
            <w:rStyle w:val="Strong"/>
          </w:rPr>
          <w:id w:val="-1551214506"/>
          <w:placeholder>
            <w:docPart w:val="910F13C7802A4BC6951F64902A9B91F1"/>
          </w:placeholder>
          <w:temporary/>
          <w:showingPlcHdr/>
          <w15:appearance w15:val="hidden"/>
        </w:sdtPr>
        <w:sdtContent>
          <w:r w:rsidR="00C50175" w:rsidRPr="00C50175">
            <w:rPr>
              <w:rStyle w:val="Strong"/>
            </w:rPr>
            <w:t>To:</w:t>
          </w:r>
        </w:sdtContent>
      </w:sdt>
      <w:r w:rsidR="008678F9" w:rsidRPr="00C50175">
        <w:t xml:space="preserve"> </w:t>
      </w:r>
      <w:r w:rsidR="00EE40C1">
        <w:t>Concessionaire</w:t>
      </w:r>
    </w:p>
    <w:p w14:paraId="32F237BB" w14:textId="7E73358C" w:rsidR="00756B5A" w:rsidRDefault="00000000" w:rsidP="00C50175">
      <w:pPr>
        <w:pStyle w:val="ContactInfo"/>
      </w:pPr>
      <w:sdt>
        <w:sdtPr>
          <w:rPr>
            <w:rStyle w:val="Strong"/>
          </w:rPr>
          <w:id w:val="1354921322"/>
          <w:placeholder>
            <w:docPart w:val="60407B373774478A9658749F490230B7"/>
          </w:placeholder>
          <w:temporary/>
          <w:showingPlcHdr/>
          <w15:appearance w15:val="hidden"/>
        </w:sdtPr>
        <w:sdtContent>
          <w:r w:rsidR="00C50175">
            <w:rPr>
              <w:rStyle w:val="Strong"/>
            </w:rPr>
            <w:t>From</w:t>
          </w:r>
          <w:r w:rsidR="00C50175" w:rsidRPr="00C50175">
            <w:rPr>
              <w:rStyle w:val="Strong"/>
            </w:rPr>
            <w:t>:</w:t>
          </w:r>
        </w:sdtContent>
      </w:sdt>
      <w:r w:rsidR="008678F9" w:rsidRPr="00C50175">
        <w:t xml:space="preserve"> </w:t>
      </w:r>
      <w:r w:rsidR="00EE40C1">
        <w:t>Franklin County Field Days’ Board of Directors</w:t>
      </w:r>
    </w:p>
    <w:p w14:paraId="6D477754" w14:textId="725B71D9" w:rsidR="00EE40C1" w:rsidRDefault="00EE40C1" w:rsidP="00EE40C1">
      <w:pPr>
        <w:pStyle w:val="ContactInfo"/>
      </w:pPr>
      <w:r w:rsidRPr="00EE40C1">
        <w:rPr>
          <w:b/>
          <w:bCs/>
        </w:rPr>
        <w:t>Date:</w:t>
      </w:r>
      <w:r>
        <w:t xml:space="preserve"> </w:t>
      </w:r>
      <w:r w:rsidR="00115864">
        <w:t>January</w:t>
      </w:r>
      <w:r>
        <w:t xml:space="preserve"> </w:t>
      </w:r>
      <w:r w:rsidR="00115864">
        <w:t>20</w:t>
      </w:r>
      <w:r>
        <w:t>, 202</w:t>
      </w:r>
      <w:r w:rsidR="00115864">
        <w:t>4</w:t>
      </w:r>
    </w:p>
    <w:p w14:paraId="14A48027" w14:textId="77777777" w:rsidR="00EE40C1" w:rsidRDefault="00EE40C1" w:rsidP="00EE40C1">
      <w:pPr>
        <w:pStyle w:val="ContactInfo"/>
      </w:pPr>
    </w:p>
    <w:p w14:paraId="7FED8921" w14:textId="77777777" w:rsidR="00EE40C1" w:rsidRDefault="00EE40C1" w:rsidP="00EE40C1">
      <w:pPr>
        <w:pStyle w:val="ContactInfo"/>
      </w:pPr>
    </w:p>
    <w:p w14:paraId="787D68D8" w14:textId="0B98CC98" w:rsidR="00EE40C1" w:rsidRPr="00EE40C1" w:rsidRDefault="00EE40C1" w:rsidP="00EE40C1">
      <w:pPr>
        <w:pStyle w:val="ContactInfo"/>
      </w:pPr>
      <w:r w:rsidRPr="00EE40C1">
        <w:t>Franklin County Field Days will be directly handling food vendors for the 2024 season. We would like to thank Rick Lansing for his many years of service.</w:t>
      </w:r>
    </w:p>
    <w:p w14:paraId="20A66A80" w14:textId="77777777" w:rsidR="00EE40C1" w:rsidRDefault="00EE40C1" w:rsidP="00EE40C1">
      <w:pPr>
        <w:pStyle w:val="ContactInfo"/>
      </w:pPr>
    </w:p>
    <w:p w14:paraId="3ED5F56C" w14:textId="56B2B3BE" w:rsidR="00EE40C1" w:rsidRPr="00EE40C1" w:rsidRDefault="00EE40C1" w:rsidP="00EE40C1">
      <w:pPr>
        <w:pStyle w:val="ContactInfo"/>
      </w:pPr>
      <w:r w:rsidRPr="00EE40C1">
        <w:t xml:space="preserve">As you may already know, our fair sees 18,000 – 20,000 attendees over four days. Our fair promotes the agricultural industry and is committed to providing a fun, family-friendly atmosphere. </w:t>
      </w:r>
    </w:p>
    <w:p w14:paraId="46BC181F" w14:textId="77777777" w:rsidR="00EE40C1" w:rsidRDefault="00EE40C1" w:rsidP="00EE40C1">
      <w:pPr>
        <w:pStyle w:val="ContactInfo"/>
      </w:pPr>
    </w:p>
    <w:p w14:paraId="265D299B" w14:textId="2B506840" w:rsidR="00EE40C1" w:rsidRPr="00EE40C1" w:rsidRDefault="00EE40C1" w:rsidP="00EE40C1">
      <w:pPr>
        <w:pStyle w:val="ContactInfo"/>
      </w:pPr>
      <w:r w:rsidRPr="00EE40C1">
        <w:t xml:space="preserve">Please see the enclosed application and contract. Also visit our website at </w:t>
      </w:r>
      <w:hyperlink r:id="rId10" w:history="1">
        <w:r w:rsidRPr="00EE40C1">
          <w:rPr>
            <w:rStyle w:val="Hyperlink"/>
          </w:rPr>
          <w:t>https://www.franklincountyfielddays.org/</w:t>
        </w:r>
      </w:hyperlink>
      <w:r w:rsidRPr="00EE40C1">
        <w:t xml:space="preserve"> for more information. </w:t>
      </w:r>
    </w:p>
    <w:p w14:paraId="6B080DF9" w14:textId="6E3F6ED8" w:rsidR="008678F9" w:rsidRPr="00F3778A" w:rsidRDefault="008678F9" w:rsidP="00EE40C1"/>
    <w:sectPr w:rsidR="008678F9" w:rsidRPr="00F3778A" w:rsidSect="002233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A0095" w14:textId="77777777" w:rsidR="00223380" w:rsidRDefault="00223380">
      <w:pPr>
        <w:spacing w:after="0" w:line="240" w:lineRule="auto"/>
      </w:pPr>
      <w:r>
        <w:separator/>
      </w:r>
    </w:p>
    <w:p w14:paraId="0E7511CC" w14:textId="77777777" w:rsidR="00223380" w:rsidRDefault="00223380"/>
  </w:endnote>
  <w:endnote w:type="continuationSeparator" w:id="0">
    <w:p w14:paraId="5F6235B4" w14:textId="77777777" w:rsidR="00223380" w:rsidRDefault="00223380">
      <w:pPr>
        <w:spacing w:after="0" w:line="240" w:lineRule="auto"/>
      </w:pPr>
      <w:r>
        <w:continuationSeparator/>
      </w:r>
    </w:p>
    <w:p w14:paraId="55B31534" w14:textId="77777777" w:rsidR="00223380" w:rsidRDefault="00223380"/>
  </w:endnote>
  <w:endnote w:type="continuationNotice" w:id="1">
    <w:p w14:paraId="2DF75EC7" w14:textId="77777777" w:rsidR="00223380" w:rsidRDefault="002233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541A" w14:textId="77777777" w:rsidR="002D4DBD" w:rsidRDefault="002D4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CB7CF1" w14:textId="77777777" w:rsidR="00756B5A" w:rsidRDefault="008678F9" w:rsidP="0023231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85013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E9A3" w14:textId="0F9D4718" w:rsidR="00426438" w:rsidRPr="00C50175" w:rsidRDefault="00EE40C1" w:rsidP="00C50175">
    <w:pPr>
      <w:pStyle w:val="Footer"/>
    </w:pPr>
    <w:r>
      <w:rPr>
        <w:iCs/>
      </w:rPr>
      <w:t xml:space="preserve">PO Box </w:t>
    </w:r>
    <w:r w:rsidR="00DC540A">
      <w:rPr>
        <w:iCs/>
      </w:rPr>
      <w:t>136</w:t>
    </w:r>
    <w:r w:rsidR="00E632F7">
      <w:rPr>
        <w:iCs/>
      </w:rPr>
      <w:t xml:space="preserve">, </w:t>
    </w:r>
    <w:r>
      <w:rPr>
        <w:iCs/>
      </w:rPr>
      <w:t>Swanton, VT 05488</w:t>
    </w:r>
  </w:p>
  <w:p w14:paraId="065FF44D" w14:textId="5CB51909" w:rsidR="00426438" w:rsidRPr="00C50175" w:rsidRDefault="00EE40C1" w:rsidP="00C50175">
    <w:pPr>
      <w:pStyle w:val="Footer"/>
    </w:pPr>
    <w:r>
      <w:t>franklincountyfielddays.org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CB238" w14:textId="77777777" w:rsidR="00223380" w:rsidRDefault="00223380">
      <w:pPr>
        <w:spacing w:after="0" w:line="240" w:lineRule="auto"/>
      </w:pPr>
      <w:r>
        <w:separator/>
      </w:r>
    </w:p>
    <w:p w14:paraId="340E034F" w14:textId="77777777" w:rsidR="00223380" w:rsidRDefault="00223380"/>
  </w:footnote>
  <w:footnote w:type="continuationSeparator" w:id="0">
    <w:p w14:paraId="0ED02912" w14:textId="77777777" w:rsidR="00223380" w:rsidRDefault="00223380">
      <w:pPr>
        <w:spacing w:after="0" w:line="240" w:lineRule="auto"/>
      </w:pPr>
      <w:r>
        <w:continuationSeparator/>
      </w:r>
    </w:p>
    <w:p w14:paraId="62C44FCF" w14:textId="77777777" w:rsidR="00223380" w:rsidRDefault="00223380"/>
  </w:footnote>
  <w:footnote w:type="continuationNotice" w:id="1">
    <w:p w14:paraId="6AEBE004" w14:textId="77777777" w:rsidR="00223380" w:rsidRDefault="002233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E2CE" w14:textId="77777777" w:rsidR="002D4DBD" w:rsidRDefault="002D4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Header layout table"/>
    </w:tblPr>
    <w:tblGrid>
      <w:gridCol w:w="7920"/>
    </w:tblGrid>
    <w:tr w:rsidR="00756B5A" w14:paraId="6C5089AB" w14:textId="77777777">
      <w:trPr>
        <w:trHeight w:val="576"/>
      </w:trPr>
      <w:tc>
        <w:tcPr>
          <w:tcW w:w="7920" w:type="dxa"/>
        </w:tcPr>
        <w:p w14:paraId="5EAEA082" w14:textId="77777777" w:rsidR="00756B5A" w:rsidRDefault="00756B5A">
          <w:pPr>
            <w:pStyle w:val="Header"/>
          </w:pPr>
        </w:p>
      </w:tc>
    </w:tr>
  </w:tbl>
  <w:p w14:paraId="68BE5B48" w14:textId="77777777" w:rsidR="00756B5A" w:rsidRDefault="00756B5A">
    <w:pPr>
      <w:pStyle w:val="Header"/>
    </w:pPr>
  </w:p>
  <w:p w14:paraId="69C0C43A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70B90" w14:textId="5A8E345E" w:rsidR="00756B5A" w:rsidRDefault="00FE3DB3" w:rsidP="00D02ACD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1C6FF7B" wp14:editId="5DBFFD9E">
          <wp:simplePos x="0" y="0"/>
          <wp:positionH relativeFrom="column">
            <wp:posOffset>4200525</wp:posOffset>
          </wp:positionH>
          <wp:positionV relativeFrom="paragraph">
            <wp:posOffset>-485775</wp:posOffset>
          </wp:positionV>
          <wp:extent cx="1593215" cy="1571625"/>
          <wp:effectExtent l="0" t="0" r="0" b="0"/>
          <wp:wrapSquare wrapText="bothSides"/>
          <wp:docPr id="663421847" name="Picture 663421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5EF"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8CC3E2E" wp14:editId="141C81DC">
              <wp:simplePos x="0" y="0"/>
              <mc:AlternateContent>
                <mc:Choice Requires="wp14">
                  <wp:positionH relativeFrom="page">
                    <wp14:pctPosHOffset>-12400</wp14:pctPosHOffset>
                  </wp:positionH>
                </mc:Choice>
                <mc:Fallback>
                  <wp:positionH relativeFrom="page">
                    <wp:posOffset>-963295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-15000</wp14:pctPosVOffset>
                  </wp:positionV>
                </mc:Choice>
                <mc:Fallback>
                  <wp:positionV relativeFrom="page">
                    <wp:posOffset>-1508760</wp:posOffset>
                  </wp:positionV>
                </mc:Fallback>
              </mc:AlternateContent>
              <wp:extent cx="8796438" cy="12382467"/>
              <wp:effectExtent l="0" t="0" r="2540" b="635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6438" cy="12382467"/>
                        <a:chOff x="0" y="0"/>
                        <a:chExt cx="8796438" cy="12382467"/>
                      </a:xfrm>
                    </wpg:grpSpPr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73286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020733" y="440267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49333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509933" y="200660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9635067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5733" y="10202334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8266" y="9999134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37266" y="9567334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956733" y="1507067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113200</wp14:pctWidth>
              </wp14:sizeRelH>
              <wp14:sizeRelV relativeFrom="page">
                <wp14:pctHeight>123100</wp14:pctHeight>
              </wp14:sizeRelV>
            </wp:anchor>
          </w:drawing>
        </mc:Choice>
        <mc:Fallback>
          <w:pict>
            <v:group w14:anchorId="78964BB2" id="Group 3" o:spid="_x0000_s1026" style="position:absolute;margin-left:0;margin-top:0;width:692.65pt;height:975pt;z-index:-251655168;mso-width-percent:1132;mso-height-percent:1231;mso-left-percent:-124;mso-top-percent:-150;mso-position-horizontal-relative:page;mso-position-vertical-relative:page;mso-width-percent:1132;mso-height-percent:1231;mso-left-percent:-124;mso-top-percent:-150" coordsize="87964,12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wNKJbE8IfA0UCSaHMsDSkU0MJGoHMvD5FgeUCqigYlE5VgeJsfyUI4l&#10;BFYvKMfyMDmWB5RKbgOTY3koxxICrwqKRJNjeSjHEgJPA0WiybE8lGMJgaeBItHkWB7KsYTA0kA5&#10;lofJsTyUYwmBp4Ei0eRYHsqxhMDTQJFociwP5VhC4GmgSDQ5lodyLCHwNFAkmhzLQzmWEDgaPJVj&#10;CYGXgXAsT5NjeSrHEgJPA5mdnybH8lSOJQSeBjI7P02O5akcSwg8DWSd+DQ5lqdyLCHwNJB14tP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Hg0M5lhB4GQjHcpgcy6EcSwg8DWTtfJgc&#10;y6EcSwg8DWTtfJgcy6EcSwg8DSSKc5gcy6EcSwg8DSSKc5g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">
              <v:shape id="Freeform: Shape 10" o:spid="_x0000_s1027" style="position:absolute;left:47328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50207;top:4402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52493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75099;top:20066;width:11354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top:96350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757;top:102023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22182;top:99991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18372;top:95673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left:9567;top:15070;width:56147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0C1"/>
    <w:rsid w:val="000654D2"/>
    <w:rsid w:val="000F42D3"/>
    <w:rsid w:val="00115864"/>
    <w:rsid w:val="0018410A"/>
    <w:rsid w:val="00187D0C"/>
    <w:rsid w:val="00201C80"/>
    <w:rsid w:val="00220381"/>
    <w:rsid w:val="00223380"/>
    <w:rsid w:val="00232314"/>
    <w:rsid w:val="00265373"/>
    <w:rsid w:val="00273824"/>
    <w:rsid w:val="0028290B"/>
    <w:rsid w:val="002A27BD"/>
    <w:rsid w:val="002B75B3"/>
    <w:rsid w:val="002D4DBD"/>
    <w:rsid w:val="002E6ABA"/>
    <w:rsid w:val="002F1839"/>
    <w:rsid w:val="003060E7"/>
    <w:rsid w:val="003B6F05"/>
    <w:rsid w:val="003C0FA4"/>
    <w:rsid w:val="0041142E"/>
    <w:rsid w:val="004135EF"/>
    <w:rsid w:val="00426438"/>
    <w:rsid w:val="00574303"/>
    <w:rsid w:val="005A04AB"/>
    <w:rsid w:val="005B0584"/>
    <w:rsid w:val="00615DB9"/>
    <w:rsid w:val="00624025"/>
    <w:rsid w:val="00655C20"/>
    <w:rsid w:val="006818AB"/>
    <w:rsid w:val="006825A3"/>
    <w:rsid w:val="0070145C"/>
    <w:rsid w:val="00756B5A"/>
    <w:rsid w:val="007C78B0"/>
    <w:rsid w:val="00823CAC"/>
    <w:rsid w:val="008678F9"/>
    <w:rsid w:val="008D076F"/>
    <w:rsid w:val="008F3086"/>
    <w:rsid w:val="00941CFB"/>
    <w:rsid w:val="009426D7"/>
    <w:rsid w:val="00982BCC"/>
    <w:rsid w:val="00994734"/>
    <w:rsid w:val="00995AC7"/>
    <w:rsid w:val="009C1014"/>
    <w:rsid w:val="00A2707E"/>
    <w:rsid w:val="00A52BA6"/>
    <w:rsid w:val="00A65D84"/>
    <w:rsid w:val="00A717C2"/>
    <w:rsid w:val="00A82F39"/>
    <w:rsid w:val="00A9221E"/>
    <w:rsid w:val="00AA6408"/>
    <w:rsid w:val="00B4626C"/>
    <w:rsid w:val="00BE25C1"/>
    <w:rsid w:val="00C50175"/>
    <w:rsid w:val="00C701E9"/>
    <w:rsid w:val="00C7085C"/>
    <w:rsid w:val="00D02ACD"/>
    <w:rsid w:val="00D170F4"/>
    <w:rsid w:val="00D5038F"/>
    <w:rsid w:val="00DC540A"/>
    <w:rsid w:val="00DC6079"/>
    <w:rsid w:val="00E56FAF"/>
    <w:rsid w:val="00E632F7"/>
    <w:rsid w:val="00E96D88"/>
    <w:rsid w:val="00EB0670"/>
    <w:rsid w:val="00EE40C1"/>
    <w:rsid w:val="00F3778A"/>
    <w:rsid w:val="00F63DA7"/>
    <w:rsid w:val="00F70692"/>
    <w:rsid w:val="00FA288A"/>
    <w:rsid w:val="00FB5E10"/>
    <w:rsid w:val="00FE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475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175"/>
  </w:style>
  <w:style w:type="paragraph" w:styleId="Heading1">
    <w:name w:val="heading 1"/>
    <w:basedOn w:val="Normal"/>
    <w:next w:val="Normal"/>
    <w:link w:val="Heading1Char"/>
    <w:uiPriority w:val="9"/>
    <w:qFormat/>
    <w:rsid w:val="004135EF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2C567A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35EF"/>
    <w:pPr>
      <w:keepNext/>
      <w:keepLines/>
      <w:spacing w:after="480"/>
      <w:outlineLvl w:val="1"/>
    </w:pPr>
    <w:rPr>
      <w:rFonts w:cstheme="majorBidi"/>
      <w:color w:val="0072C7" w:themeColor="accen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21405B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21405B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1405B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2C567A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D02ACD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ACD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4135EF"/>
    <w:rPr>
      <w:rFonts w:asciiTheme="majorHAnsi" w:eastAsiaTheme="majorEastAsia" w:hAnsiTheme="majorHAnsi" w:cstheme="majorBidi"/>
      <w:b/>
      <w:noProof/>
      <w:color w:val="2C567A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135EF"/>
    <w:rPr>
      <w:rFonts w:cstheme="majorBidi"/>
      <w:color w:val="0072C7" w:themeColor="accen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21405B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21405B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1405B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D2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C50175"/>
    <w:rPr>
      <w:b/>
      <w:bCs/>
    </w:rPr>
  </w:style>
  <w:style w:type="character" w:styleId="Hyperlink">
    <w:name w:val="Hyperlink"/>
    <w:basedOn w:val="DefaultParagraphFont"/>
    <w:uiPriority w:val="99"/>
    <w:unhideWhenUsed/>
    <w:rsid w:val="00EE40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4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franklincountyfielddays.org/%20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g\AppData\Roaming\Microsoft\Templates\Blue%20spheres%20mem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FCDC86805543669BE4097C011FA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8D0EF-7104-40EC-B810-9686790FEB46}"/>
      </w:docPartPr>
      <w:docPartBody>
        <w:p w:rsidR="00170961" w:rsidRDefault="00000000">
          <w:pPr>
            <w:pStyle w:val="68FCDC86805543669BE4097C011FAC9A"/>
          </w:pPr>
          <w:r w:rsidRPr="00C50175">
            <w:t>Memo</w:t>
          </w:r>
        </w:p>
      </w:docPartBody>
    </w:docPart>
    <w:docPart>
      <w:docPartPr>
        <w:name w:val="910F13C7802A4BC6951F64902A9B9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E055E-EAD2-48C4-A169-341272F3C27C}"/>
      </w:docPartPr>
      <w:docPartBody>
        <w:p w:rsidR="00170961" w:rsidRDefault="00000000">
          <w:pPr>
            <w:pStyle w:val="910F13C7802A4BC6951F64902A9B91F1"/>
          </w:pPr>
          <w:r w:rsidRPr="00C50175">
            <w:rPr>
              <w:rStyle w:val="Strong"/>
            </w:rPr>
            <w:t>To:</w:t>
          </w:r>
        </w:p>
      </w:docPartBody>
    </w:docPart>
    <w:docPart>
      <w:docPartPr>
        <w:name w:val="60407B373774478A9658749F49023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25162-57B6-437A-B4B8-9557781EA143}"/>
      </w:docPartPr>
      <w:docPartBody>
        <w:p w:rsidR="00170961" w:rsidRDefault="00000000">
          <w:pPr>
            <w:pStyle w:val="60407B373774478A9658749F490230B7"/>
          </w:pPr>
          <w:r>
            <w:rPr>
              <w:rStyle w:val="Strong"/>
            </w:rPr>
            <w:t>From</w:t>
          </w:r>
          <w:r w:rsidRPr="00C50175">
            <w:rPr>
              <w:rStyle w:val="Strong"/>
            </w:rPr>
            <w:t>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961"/>
    <w:rsid w:val="00170961"/>
    <w:rsid w:val="002D5291"/>
    <w:rsid w:val="008745E9"/>
    <w:rsid w:val="00B6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FCDC86805543669BE4097C011FAC9A">
    <w:name w:val="68FCDC86805543669BE4097C011FAC9A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910F13C7802A4BC6951F64902A9B91F1">
    <w:name w:val="910F13C7802A4BC6951F64902A9B91F1"/>
  </w:style>
  <w:style w:type="paragraph" w:customStyle="1" w:styleId="60407B373774478A9658749F490230B7">
    <w:name w:val="60407B373774478A9658749F490230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5CA715-2818-431F-98B6-78A6F144E9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memo</Template>
  <TotalTime>0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2023-11-05T20:27:00Z</dcterms:created>
  <dcterms:modified xsi:type="dcterms:W3CDTF">2024-01-20T13:41:00Z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